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4E2" w:rsidRPr="008334E2" w:rsidRDefault="00242E2D" w:rsidP="008334E2">
      <w:pPr>
        <w:spacing w:line="240" w:lineRule="auto"/>
        <w:rPr>
          <w:color w:val="00B0F0" w:themeColor="accent1"/>
          <w:sz w:val="14"/>
        </w:rPr>
      </w:pPr>
      <w:r>
        <w:rPr>
          <w:rFonts w:ascii="Times New Roman" w:hAnsi="Times New Roman" w:cs="Times New Roman"/>
          <w:noProof/>
          <w:color w:val="auto"/>
          <w:kern w:val="0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12065</wp:posOffset>
                </wp:positionV>
                <wp:extent cx="6581775" cy="390525"/>
                <wp:effectExtent l="0" t="0" r="9525" b="952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76A5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5AA5" w:rsidRPr="00242E2D" w:rsidRDefault="00167ED9" w:rsidP="00242E2D">
                            <w:pPr>
                              <w:pStyle w:val="TableParagraph"/>
                              <w:spacing w:before="60" w:after="60"/>
                              <w:ind w:left="57"/>
                              <w:rPr>
                                <w:rFonts w:ascii="Flavin" w:hAnsi="Flavin"/>
                                <w:b/>
                                <w:bCs/>
                                <w:color w:val="00B0F0"/>
                                <w:sz w:val="32"/>
                                <w:szCs w:val="24"/>
                              </w:rPr>
                            </w:pPr>
                            <w:r w:rsidRPr="00242E2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Peep </w:t>
                            </w:r>
                            <w:r w:rsidR="00B01FA6" w:rsidRPr="00242E2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Stay and Play </w:t>
                            </w:r>
                            <w:r w:rsidR="00D35AA5" w:rsidRPr="00242E2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Feedback</w:t>
                            </w:r>
                            <w:r w:rsidR="00B01FA6" w:rsidRPr="00242E2D">
                              <w:rPr>
                                <w:rFonts w:ascii="Flavin" w:hAnsi="Flav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2E2D">
                              <w:rPr>
                                <w:rFonts w:ascii="Flavin" w:hAnsi="Flavin"/>
                                <w:b/>
                                <w:bCs/>
                                <w:color w:val="00B0F0"/>
                                <w:sz w:val="32"/>
                                <w:szCs w:val="24"/>
                              </w:rPr>
                              <w:tab/>
                            </w:r>
                            <w:r w:rsidR="00242E2D">
                              <w:rPr>
                                <w:rFonts w:ascii="Flavin" w:hAnsi="Flavin"/>
                                <w:b/>
                                <w:bCs/>
                                <w:color w:val="00B0F0"/>
                                <w:sz w:val="32"/>
                                <w:szCs w:val="24"/>
                              </w:rPr>
                              <w:tab/>
                            </w:r>
                            <w:r w:rsidR="00242E2D">
                              <w:rPr>
                                <w:rFonts w:ascii="Flavin" w:hAnsi="Flavin"/>
                                <w:b/>
                                <w:bCs/>
                                <w:color w:val="00B0F0"/>
                                <w:sz w:val="32"/>
                                <w:szCs w:val="24"/>
                              </w:rPr>
                              <w:tab/>
                            </w:r>
                            <w:r w:rsidR="001F1603" w:rsidRPr="00242E2D">
                              <w:rPr>
                                <w:rFonts w:cstheme="minorHAnsi"/>
                                <w:sz w:val="24"/>
                              </w:rPr>
                              <w:t xml:space="preserve">Session focus:  </w:t>
                            </w:r>
                            <w:r w:rsidR="00B01FA6" w:rsidRPr="00242E2D">
                              <w:rPr>
                                <w:rFonts w:cstheme="minorHAnsi"/>
                                <w:color w:val="990099"/>
                                <w:sz w:val="24"/>
                              </w:rPr>
                              <w:t>Becoming a good</w:t>
                            </w:r>
                            <w:r w:rsidR="00B01FA6" w:rsidRPr="00242E2D">
                              <w:rPr>
                                <w:rFonts w:cstheme="minorHAnsi"/>
                                <w:color w:val="990099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 w:rsidR="00B01FA6" w:rsidRPr="00242E2D">
                              <w:rPr>
                                <w:rFonts w:cstheme="minorHAnsi"/>
                                <w:color w:val="990099"/>
                                <w:sz w:val="24"/>
                              </w:rPr>
                              <w:t>listener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2.15pt;margin-top:.95pt;width:518.25pt;height:30.7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" filled="f" fillcolor="#676a55" stroked="f" strokecolor="black [0]" strokeweight="2pt">
                <v:textbox inset="2.88pt,2.88pt,2.88pt,2.88pt">
                  <w:txbxContent>
                    <w:p w:rsidR="00D35AA5" w:rsidRPr="00242E2D" w:rsidRDefault="00167ED9" w:rsidP="00242E2D">
                      <w:pPr>
                        <w:pStyle w:val="TableParagraph"/>
                        <w:spacing w:before="60" w:after="60"/>
                        <w:ind w:left="57"/>
                        <w:rPr>
                          <w:rFonts w:ascii="Flavin" w:hAnsi="Flavin"/>
                          <w:b/>
                          <w:bCs/>
                          <w:color w:val="00B0F0"/>
                          <w:sz w:val="32"/>
                          <w:szCs w:val="24"/>
                        </w:rPr>
                      </w:pPr>
                      <w:r w:rsidRPr="00242E2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Peep </w:t>
                      </w:r>
                      <w:r w:rsidR="00B01FA6" w:rsidRPr="00242E2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Stay and Play </w:t>
                      </w:r>
                      <w:r w:rsidR="00D35AA5" w:rsidRPr="00242E2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Feedback</w:t>
                      </w:r>
                      <w:r w:rsidR="00B01FA6" w:rsidRPr="00242E2D">
                        <w:rPr>
                          <w:rFonts w:ascii="Flavin" w:hAnsi="Flavi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42E2D">
                        <w:rPr>
                          <w:rFonts w:ascii="Flavin" w:hAnsi="Flavin"/>
                          <w:b/>
                          <w:bCs/>
                          <w:color w:val="00B0F0"/>
                          <w:sz w:val="32"/>
                          <w:szCs w:val="24"/>
                        </w:rPr>
                        <w:tab/>
                      </w:r>
                      <w:r w:rsidR="00242E2D">
                        <w:rPr>
                          <w:rFonts w:ascii="Flavin" w:hAnsi="Flavin"/>
                          <w:b/>
                          <w:bCs/>
                          <w:color w:val="00B0F0"/>
                          <w:sz w:val="32"/>
                          <w:szCs w:val="24"/>
                        </w:rPr>
                        <w:tab/>
                      </w:r>
                      <w:r w:rsidR="00242E2D">
                        <w:rPr>
                          <w:rFonts w:ascii="Flavin" w:hAnsi="Flavin"/>
                          <w:b/>
                          <w:bCs/>
                          <w:color w:val="00B0F0"/>
                          <w:sz w:val="32"/>
                          <w:szCs w:val="24"/>
                        </w:rPr>
                        <w:tab/>
                      </w:r>
                      <w:r w:rsidR="001F1603" w:rsidRPr="00242E2D">
                        <w:rPr>
                          <w:rFonts w:cstheme="minorHAnsi"/>
                          <w:sz w:val="24"/>
                        </w:rPr>
                        <w:t xml:space="preserve">Session focus:  </w:t>
                      </w:r>
                      <w:r w:rsidR="00B01FA6" w:rsidRPr="00242E2D">
                        <w:rPr>
                          <w:rFonts w:cstheme="minorHAnsi"/>
                          <w:color w:val="990099"/>
                          <w:sz w:val="24"/>
                        </w:rPr>
                        <w:t>Becoming a good</w:t>
                      </w:r>
                      <w:r w:rsidR="00B01FA6" w:rsidRPr="00242E2D">
                        <w:rPr>
                          <w:rFonts w:cstheme="minorHAnsi"/>
                          <w:color w:val="990099"/>
                          <w:spacing w:val="9"/>
                          <w:sz w:val="24"/>
                        </w:rPr>
                        <w:t xml:space="preserve"> </w:t>
                      </w:r>
                      <w:r w:rsidR="00B01FA6" w:rsidRPr="00242E2D">
                        <w:rPr>
                          <w:rFonts w:cstheme="minorHAnsi"/>
                          <w:color w:val="990099"/>
                          <w:sz w:val="24"/>
                        </w:rPr>
                        <w:t>listener</w:t>
                      </w:r>
                    </w:p>
                  </w:txbxContent>
                </v:textbox>
              </v:shape>
            </w:pict>
          </mc:Fallback>
        </mc:AlternateContent>
      </w:r>
      <w:r w:rsidR="008334E2">
        <w:rPr>
          <w:rFonts w:ascii="Times New Roman" w:hAnsi="Times New Roman" w:cs="Times New Roman"/>
          <w:noProof/>
          <w:color w:val="auto"/>
          <w:kern w:val="0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A8F8C9" wp14:editId="145D13A2">
                <wp:simplePos x="0" y="0"/>
                <wp:positionH relativeFrom="column">
                  <wp:posOffset>180975</wp:posOffset>
                </wp:positionH>
                <wp:positionV relativeFrom="paragraph">
                  <wp:posOffset>9364345</wp:posOffset>
                </wp:positionV>
                <wp:extent cx="6105525" cy="533400"/>
                <wp:effectExtent l="0" t="0" r="9525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941" w:rsidRDefault="00F83EF1" w:rsidP="00014941">
                            <w:r>
                              <w:rPr>
                                <w:noProof/>
                                <w:color w:val="00B0F0" w:themeColor="accent1"/>
                              </w:rPr>
                              <w:drawing>
                                <wp:inline distT="0" distB="0" distL="0" distR="0" wp14:anchorId="3B8E6776" wp14:editId="6123DEA6">
                                  <wp:extent cx="5916295" cy="462280"/>
                                  <wp:effectExtent l="0" t="0" r="8255" b="0"/>
                                  <wp:docPr id="146" name="Picture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6295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4941" w:rsidRDefault="00014941" w:rsidP="00014941"/>
                          <w:p w:rsidR="00014941" w:rsidRDefault="00014941" w:rsidP="000149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F8C9" id="Text Box 145" o:spid="_x0000_s1027" type="#_x0000_t202" style="position:absolute;margin-left:14.25pt;margin-top:737.35pt;width:480.75pt;height:4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" fillcolor="white [3201]" stroked="f" strokeweight=".5pt">
                <v:textbox>
                  <w:txbxContent>
                    <w:p w:rsidR="00014941" w:rsidRDefault="00F83EF1" w:rsidP="00014941">
                      <w:r>
                        <w:rPr>
                          <w:noProof/>
                          <w:color w:val="00B0F0" w:themeColor="accent1"/>
                        </w:rPr>
                        <w:drawing>
                          <wp:inline distT="0" distB="0" distL="0" distR="0" wp14:anchorId="3B8E6776" wp14:editId="6123DEA6">
                            <wp:extent cx="5916295" cy="462280"/>
                            <wp:effectExtent l="0" t="0" r="8255" b="0"/>
                            <wp:docPr id="146" name="Picture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6295" cy="46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4941" w:rsidRDefault="00014941" w:rsidP="00014941"/>
                    <w:p w:rsidR="00014941" w:rsidRDefault="00014941" w:rsidP="00014941"/>
                  </w:txbxContent>
                </v:textbox>
              </v:shape>
            </w:pict>
          </mc:Fallback>
        </mc:AlternateContent>
      </w:r>
      <w:r w:rsidR="00017E4F">
        <w:rPr>
          <w:rFonts w:ascii="Times New Roman" w:hAnsi="Times New Roman" w:cs="Times New Roman"/>
          <w:noProof/>
          <w:color w:val="auto"/>
          <w:kern w:val="0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97790</wp:posOffset>
                </wp:positionV>
                <wp:extent cx="6302375" cy="442595"/>
                <wp:effectExtent l="0" t="0" r="3175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237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76A5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7ED9" w:rsidRPr="00017E4F" w:rsidRDefault="00167ED9" w:rsidP="00167ED9">
                            <w:pPr>
                              <w:widowControl w:val="0"/>
                              <w:spacing w:after="0" w:line="285" w:lineRule="auto"/>
                              <w:rPr>
                                <w:rFonts w:ascii="Flavin" w:hAnsi="Flavin"/>
                                <w:b/>
                                <w:bCs/>
                                <w:color w:val="00B0F0" w:themeColor="accent1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15.9pt;margin-top:7.7pt;width:496.25pt;height:34.8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" filled="f" fillcolor="#676a55" stroked="f" strokecolor="black [0]" strokeweight="2pt">
                <v:textbox inset="2.88pt,2.88pt,2.88pt,2.88pt">
                  <w:txbxContent>
                    <w:p w:rsidR="00167ED9" w:rsidRPr="00017E4F" w:rsidRDefault="00167ED9" w:rsidP="00167ED9">
                      <w:pPr>
                        <w:widowControl w:val="0"/>
                        <w:spacing w:after="0" w:line="285" w:lineRule="auto"/>
                        <w:rPr>
                          <w:rFonts w:ascii="Flavin" w:hAnsi="Flavin"/>
                          <w:b/>
                          <w:bCs/>
                          <w:color w:val="00B0F0" w:themeColor="accent1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34E2" w:rsidRPr="008334E2" w:rsidRDefault="008334E2" w:rsidP="008334E2">
      <w:pPr>
        <w:rPr>
          <w:sz w:val="14"/>
        </w:rPr>
      </w:pPr>
    </w:p>
    <w:p w:rsidR="008334E2" w:rsidRPr="008334E2" w:rsidRDefault="00242E2D" w:rsidP="008334E2">
      <w:pPr>
        <w:tabs>
          <w:tab w:val="left" w:pos="1110"/>
        </w:tabs>
        <w:rPr>
          <w:sz w:val="14"/>
        </w:rPr>
      </w:pPr>
      <w:r>
        <w:rPr>
          <w:rFonts w:ascii="Times New Roman" w:hAnsi="Times New Roman" w:cs="Times New Roman"/>
          <w:noProof/>
          <w:color w:val="auto"/>
          <w:kern w:val="0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58420</wp:posOffset>
            </wp:positionV>
            <wp:extent cx="6526800" cy="61200"/>
            <wp:effectExtent l="0" t="0" r="0" b="0"/>
            <wp:wrapNone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-27607" b="-2"/>
                    <a:stretch/>
                  </pic:blipFill>
                  <pic:spPr bwMode="auto">
                    <a:xfrm>
                      <a:off x="0" y="0"/>
                      <a:ext cx="6526800" cy="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4E2">
        <w:rPr>
          <w:sz w:val="14"/>
        </w:rPr>
        <w:tab/>
      </w:r>
    </w:p>
    <w:p w:rsidR="00167ED9" w:rsidRPr="008334E2" w:rsidRDefault="00242E2D" w:rsidP="008334E2">
      <w:pPr>
        <w:rPr>
          <w:sz w:val="14"/>
        </w:rPr>
      </w:pPr>
      <w:r>
        <w:rPr>
          <w:rFonts w:ascii="Times New Roman" w:hAnsi="Times New Roman" w:cs="Times New Roman"/>
          <w:noProof/>
          <w:color w:val="auto"/>
          <w:kern w:val="0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519D7907" wp14:editId="2138ED24">
                <wp:simplePos x="0" y="0"/>
                <wp:positionH relativeFrom="margin">
                  <wp:align>center</wp:align>
                </wp:positionH>
                <wp:positionV relativeFrom="paragraph">
                  <wp:posOffset>215900</wp:posOffset>
                </wp:positionV>
                <wp:extent cx="6562725" cy="5505450"/>
                <wp:effectExtent l="0" t="0" r="9525" b="0"/>
                <wp:wrapThrough wrapText="bothSides">
                  <wp:wrapPolygon edited="0">
                    <wp:start x="0" y="0"/>
                    <wp:lineTo x="0" y="21525"/>
                    <wp:lineTo x="21569" y="21525"/>
                    <wp:lineTo x="21569" y="0"/>
                    <wp:lineTo x="0" y="0"/>
                  </wp:wrapPolygon>
                </wp:wrapThrough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1603" w:rsidRDefault="00B01FA6" w:rsidP="00B01FA6">
                            <w:pPr>
                              <w:widowControl w:val="0"/>
                              <w:spacing w:after="240" w:line="240" w:lineRule="auto"/>
                              <w:rPr>
                                <w:color w:val="auto"/>
                                <w:sz w:val="32"/>
                                <w14:ligatures w14:val="none"/>
                              </w:rPr>
                            </w:pPr>
                            <w:r w:rsidRPr="001F1603">
                              <w:rPr>
                                <w:rFonts w:cstheme="minorHAnsi"/>
                                <w:i/>
                                <w:color w:val="auto"/>
                                <w:sz w:val="32"/>
                              </w:rPr>
                              <w:t>After this session I understand more about</w:t>
                            </w:r>
                            <w:r w:rsidRPr="001F1603">
                              <w:rPr>
                                <w:rFonts w:cstheme="minorHAnsi"/>
                                <w:color w:val="auto"/>
                                <w:sz w:val="32"/>
                              </w:rPr>
                              <w:t xml:space="preserve">… </w:t>
                            </w:r>
                            <w:r w:rsidRPr="003E5C36">
                              <w:rPr>
                                <w:rFonts w:cstheme="minorHAnsi"/>
                                <w:b/>
                                <w:color w:val="990099"/>
                                <w:sz w:val="32"/>
                              </w:rPr>
                              <w:t>helping my child develop good listening skills</w:t>
                            </w:r>
                            <w:r w:rsidRPr="003E5C36">
                              <w:rPr>
                                <w:color w:val="D9D9D9"/>
                                <w:sz w:val="32"/>
                                <w14:ligatures w14:val="none"/>
                              </w:rPr>
                              <w:t xml:space="preserve"> </w:t>
                            </w:r>
                            <w:r w:rsidR="003E5C36">
                              <w:rPr>
                                <w:color w:val="D9D9D9"/>
                                <w:sz w:val="32"/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C55B16" w:rsidRPr="001F1603" w:rsidRDefault="003E5C36" w:rsidP="00B01FA6">
                            <w:pPr>
                              <w:widowControl w:val="0"/>
                              <w:spacing w:after="240" w:line="240" w:lineRule="auto"/>
                              <w:rPr>
                                <w:color w:val="auto"/>
                                <w:sz w:val="28"/>
                                <w14:ligatures w14:val="none"/>
                              </w:rPr>
                            </w:pPr>
                            <w:r w:rsidRPr="001F160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>Please put a sticker</w:t>
                            </w:r>
                            <w:r w:rsidR="001F1603" w:rsidRPr="001F160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 xml:space="preserve"> or tick</w:t>
                            </w:r>
                            <w:r w:rsidRPr="001F160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 xml:space="preserve"> in the </w:t>
                            </w:r>
                            <w:r w:rsidR="001F1603" w:rsidRPr="001F160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 xml:space="preserve">box </w:t>
                            </w:r>
                            <w:r w:rsidR="001F160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 xml:space="preserve">below </w:t>
                            </w:r>
                            <w:r w:rsidR="001F1603" w:rsidRPr="001F160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>that you agree with: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3"/>
                              <w:gridCol w:w="3403"/>
                              <w:gridCol w:w="3403"/>
                            </w:tblGrid>
                            <w:tr w:rsidR="00B01FA6" w:rsidTr="008334E2">
                              <w:trPr>
                                <w:trHeight w:val="3062"/>
                              </w:trPr>
                              <w:tc>
                                <w:tcPr>
                                  <w:tcW w:w="3403" w:type="dxa"/>
                                </w:tcPr>
                                <w:p w:rsidR="00B01FA6" w:rsidRDefault="00D5501C" w:rsidP="00D5501C">
                                  <w:pPr>
                                    <w:widowControl w:val="0"/>
                                    <w:spacing w:line="552" w:lineRule="auto"/>
                                    <w:jc w:val="center"/>
                                    <w:rPr>
                                      <w:color w:val="D9D9D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09F5A" wp14:editId="71DE2AFD">
                                        <wp:extent cx="704850" cy="704850"/>
                                        <wp:effectExtent l="0" t="0" r="0" b="0"/>
                                        <wp:docPr id="1" name="Picture 1" descr="Happy ic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appy ic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4850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</w:tcPr>
                                <w:p w:rsidR="00B01FA6" w:rsidRDefault="00A339CC" w:rsidP="003E5C36">
                                  <w:pPr>
                                    <w:widowControl w:val="0"/>
                                    <w:spacing w:line="552" w:lineRule="auto"/>
                                    <w:jc w:val="center"/>
                                    <w:rPr>
                                      <w:color w:val="D9D9D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52450" cy="552450"/>
                                        <wp:effectExtent l="0" t="0" r="0" b="0"/>
                                        <wp:docPr id="2" name="Picture 2" descr="Neutral ic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Neutral ic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2450" cy="552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</w:tcPr>
                                <w:p w:rsidR="00B01FA6" w:rsidRDefault="00A339CC" w:rsidP="003E5C36">
                                  <w:pPr>
                                    <w:widowControl w:val="0"/>
                                    <w:spacing w:line="552" w:lineRule="auto"/>
                                    <w:jc w:val="center"/>
                                    <w:rPr>
                                      <w:color w:val="D9D9D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09600" cy="609600"/>
                                        <wp:effectExtent l="0" t="0" r="0" b="0"/>
                                        <wp:docPr id="3" name="Picture 3" descr="Puzzled ic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Puzzled ic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960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E5C36" w:rsidRPr="001F1603" w:rsidRDefault="003E5C36" w:rsidP="003E5C36">
                            <w:pPr>
                              <w:widowControl w:val="0"/>
                              <w:spacing w:line="240" w:lineRule="auto"/>
                              <w:rPr>
                                <w:color w:val="A54399" w:themeColor="accent5"/>
                                <w:sz w:val="10"/>
                                <w14:ligatures w14:val="none"/>
                              </w:rPr>
                            </w:pPr>
                          </w:p>
                          <w:p w:rsidR="003E5C36" w:rsidRDefault="003E5C36" w:rsidP="00A77ED3">
                            <w:pPr>
                              <w:widowControl w:val="0"/>
                              <w:spacing w:before="120" w:line="240" w:lineRule="auto"/>
                              <w:rPr>
                                <w:color w:val="auto"/>
                                <w:sz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color w:val="A54399" w:themeColor="accent5"/>
                                <w:sz w:val="32"/>
                                <w14:ligatures w14:val="none"/>
                              </w:rPr>
                              <w:t>Your C</w:t>
                            </w:r>
                            <w:r w:rsidRPr="003E5C36">
                              <w:rPr>
                                <w:b/>
                                <w:color w:val="A54399" w:themeColor="accent5"/>
                                <w:sz w:val="32"/>
                                <w14:ligatures w14:val="none"/>
                              </w:rPr>
                              <w:t>omments</w:t>
                            </w:r>
                            <w:r w:rsidR="00A77ED3">
                              <w:rPr>
                                <w:color w:val="A54399" w:themeColor="accent5"/>
                                <w:sz w:val="32"/>
                                <w14:ligatures w14:val="none"/>
                              </w:rPr>
                              <w:t xml:space="preserve"> </w:t>
                            </w:r>
                            <w:r w:rsidR="00A77ED3" w:rsidRP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 xml:space="preserve">(e.g. </w:t>
                            </w:r>
                            <w:r w:rsid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>anything</w:t>
                            </w:r>
                            <w:r w:rsidR="00A77ED3" w:rsidRP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 xml:space="preserve"> you learned, </w:t>
                            </w:r>
                            <w:r w:rsidR="00A77ED3" w:rsidRP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>noticed</w:t>
                            </w:r>
                            <w:r w:rsidR="00A77ED3" w:rsidRP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 xml:space="preserve"> </w:t>
                            </w:r>
                            <w:r w:rsid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 xml:space="preserve">or </w:t>
                            </w:r>
                            <w:r w:rsidR="00A77ED3" w:rsidRP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 xml:space="preserve">tried with your child, </w:t>
                            </w:r>
                            <w:r w:rsid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 xml:space="preserve">or </w:t>
                            </w:r>
                            <w:r w:rsidR="00A77ED3" w:rsidRP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 xml:space="preserve">might </w:t>
                            </w:r>
                            <w:r w:rsidR="00A77ED3" w:rsidRP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ab/>
                            </w:r>
                            <w:r w:rsidR="00A77ED3" w:rsidRP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ab/>
                            </w:r>
                            <w:r w:rsidR="00A77ED3" w:rsidRP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ab/>
                            </w:r>
                            <w:r w:rsid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ab/>
                            </w:r>
                            <w:r w:rsidR="00A77ED3" w:rsidRPr="00A77ED3">
                              <w:rPr>
                                <w:color w:val="auto"/>
                                <w:sz w:val="28"/>
                                <w14:ligatures w14:val="none"/>
                              </w:rPr>
                              <w:t>try at home…):</w:t>
                            </w:r>
                          </w:p>
                          <w:p w:rsidR="00A77ED3" w:rsidRPr="00A77ED3" w:rsidRDefault="00A77ED3" w:rsidP="00A77ED3">
                            <w:pPr>
                              <w:widowControl w:val="0"/>
                              <w:spacing w:before="120" w:line="240" w:lineRule="auto"/>
                              <w:rPr>
                                <w:color w:val="auto"/>
                                <w:sz w:val="28"/>
                                <w14:ligatures w14:val="none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9D7907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9" type="#_x0000_t202" style="position:absolute;margin-left:0;margin-top:17pt;width:516.75pt;height:433.5pt;z-index:25167974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" stroked="f" strokecolor="black [0]" strokeweight="2pt">
                <v:shadow color="black [0]"/>
                <v:textbox inset="2.88pt,2.88pt,2.88pt,2.88pt">
                  <w:txbxContent>
                    <w:p w:rsidR="001F1603" w:rsidRDefault="00B01FA6" w:rsidP="00B01FA6">
                      <w:pPr>
                        <w:widowControl w:val="0"/>
                        <w:spacing w:after="240" w:line="240" w:lineRule="auto"/>
                        <w:rPr>
                          <w:color w:val="auto"/>
                          <w:sz w:val="32"/>
                          <w14:ligatures w14:val="none"/>
                        </w:rPr>
                      </w:pPr>
                      <w:r w:rsidRPr="001F1603">
                        <w:rPr>
                          <w:rFonts w:cstheme="minorHAnsi"/>
                          <w:i/>
                          <w:color w:val="auto"/>
                          <w:sz w:val="32"/>
                        </w:rPr>
                        <w:t>After this session I understand more about</w:t>
                      </w:r>
                      <w:r w:rsidRPr="001F1603">
                        <w:rPr>
                          <w:rFonts w:cstheme="minorHAnsi"/>
                          <w:color w:val="auto"/>
                          <w:sz w:val="32"/>
                        </w:rPr>
                        <w:t xml:space="preserve">… </w:t>
                      </w:r>
                      <w:r w:rsidRPr="003E5C36">
                        <w:rPr>
                          <w:rFonts w:cstheme="minorHAnsi"/>
                          <w:b/>
                          <w:color w:val="990099"/>
                          <w:sz w:val="32"/>
                        </w:rPr>
                        <w:t>helping my child develop good listening skills</w:t>
                      </w:r>
                      <w:r w:rsidRPr="003E5C36">
                        <w:rPr>
                          <w:color w:val="D9D9D9"/>
                          <w:sz w:val="32"/>
                          <w14:ligatures w14:val="none"/>
                        </w:rPr>
                        <w:t xml:space="preserve"> </w:t>
                      </w:r>
                      <w:r w:rsidR="003E5C36">
                        <w:rPr>
                          <w:color w:val="D9D9D9"/>
                          <w:sz w:val="32"/>
                          <w14:ligatures w14:val="none"/>
                        </w:rPr>
                        <w:t xml:space="preserve">  </w:t>
                      </w:r>
                    </w:p>
                    <w:p w:rsidR="00C55B16" w:rsidRPr="001F1603" w:rsidRDefault="003E5C36" w:rsidP="00B01FA6">
                      <w:pPr>
                        <w:widowControl w:val="0"/>
                        <w:spacing w:after="240" w:line="240" w:lineRule="auto"/>
                        <w:rPr>
                          <w:color w:val="auto"/>
                          <w:sz w:val="28"/>
                          <w14:ligatures w14:val="none"/>
                        </w:rPr>
                      </w:pPr>
                      <w:r w:rsidRPr="001F1603">
                        <w:rPr>
                          <w:color w:val="auto"/>
                          <w:sz w:val="28"/>
                          <w14:ligatures w14:val="none"/>
                        </w:rPr>
                        <w:t>Please put a sticker</w:t>
                      </w:r>
                      <w:r w:rsidR="001F1603" w:rsidRPr="001F1603">
                        <w:rPr>
                          <w:color w:val="auto"/>
                          <w:sz w:val="28"/>
                          <w14:ligatures w14:val="none"/>
                        </w:rPr>
                        <w:t xml:space="preserve"> or tick</w:t>
                      </w:r>
                      <w:r w:rsidRPr="001F1603">
                        <w:rPr>
                          <w:color w:val="auto"/>
                          <w:sz w:val="28"/>
                          <w14:ligatures w14:val="none"/>
                        </w:rPr>
                        <w:t xml:space="preserve"> in the </w:t>
                      </w:r>
                      <w:r w:rsidR="001F1603" w:rsidRPr="001F1603">
                        <w:rPr>
                          <w:color w:val="auto"/>
                          <w:sz w:val="28"/>
                          <w14:ligatures w14:val="none"/>
                        </w:rPr>
                        <w:t xml:space="preserve">box </w:t>
                      </w:r>
                      <w:r w:rsidR="001F1603">
                        <w:rPr>
                          <w:color w:val="auto"/>
                          <w:sz w:val="28"/>
                          <w14:ligatures w14:val="none"/>
                        </w:rPr>
                        <w:t xml:space="preserve">below </w:t>
                      </w:r>
                      <w:r w:rsidR="001F1603" w:rsidRPr="001F1603">
                        <w:rPr>
                          <w:color w:val="auto"/>
                          <w:sz w:val="28"/>
                          <w14:ligatures w14:val="none"/>
                        </w:rPr>
                        <w:t>that you agree with: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03"/>
                        <w:gridCol w:w="3403"/>
                        <w:gridCol w:w="3403"/>
                      </w:tblGrid>
                      <w:tr w:rsidR="00B01FA6" w:rsidTr="008334E2">
                        <w:trPr>
                          <w:trHeight w:val="3062"/>
                        </w:trPr>
                        <w:tc>
                          <w:tcPr>
                            <w:tcW w:w="3403" w:type="dxa"/>
                          </w:tcPr>
                          <w:p w:rsidR="00B01FA6" w:rsidRDefault="00D5501C" w:rsidP="00D5501C">
                            <w:pPr>
                              <w:widowControl w:val="0"/>
                              <w:spacing w:line="552" w:lineRule="auto"/>
                              <w:jc w:val="center"/>
                              <w:rPr>
                                <w:color w:val="D9D9D9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09F5A" wp14:editId="71DE2AFD">
                                  <wp:extent cx="704850" cy="704850"/>
                                  <wp:effectExtent l="0" t="0" r="0" b="0"/>
                                  <wp:docPr id="1" name="Picture 1" descr="Happy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appy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3" w:type="dxa"/>
                          </w:tcPr>
                          <w:p w:rsidR="00B01FA6" w:rsidRDefault="00A339CC" w:rsidP="003E5C36">
                            <w:pPr>
                              <w:widowControl w:val="0"/>
                              <w:spacing w:line="552" w:lineRule="auto"/>
                              <w:jc w:val="center"/>
                              <w:rPr>
                                <w:color w:val="D9D9D9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2450" cy="552450"/>
                                  <wp:effectExtent l="0" t="0" r="0" b="0"/>
                                  <wp:docPr id="2" name="Picture 2" descr="Neutral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Neutral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3" w:type="dxa"/>
                          </w:tcPr>
                          <w:p w:rsidR="00B01FA6" w:rsidRDefault="00A339CC" w:rsidP="003E5C36">
                            <w:pPr>
                              <w:widowControl w:val="0"/>
                              <w:spacing w:line="552" w:lineRule="auto"/>
                              <w:jc w:val="center"/>
                              <w:rPr>
                                <w:color w:val="D9D9D9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9600" cy="609600"/>
                                  <wp:effectExtent l="0" t="0" r="0" b="0"/>
                                  <wp:docPr id="3" name="Picture 3" descr="Puzzled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Puzzled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E5C36" w:rsidRPr="001F1603" w:rsidRDefault="003E5C36" w:rsidP="003E5C36">
                      <w:pPr>
                        <w:widowControl w:val="0"/>
                        <w:spacing w:line="240" w:lineRule="auto"/>
                        <w:rPr>
                          <w:color w:val="A54399" w:themeColor="accent5"/>
                          <w:sz w:val="10"/>
                          <w14:ligatures w14:val="none"/>
                        </w:rPr>
                      </w:pPr>
                    </w:p>
                    <w:p w:rsidR="003E5C36" w:rsidRDefault="003E5C36" w:rsidP="00A77ED3">
                      <w:pPr>
                        <w:widowControl w:val="0"/>
                        <w:spacing w:before="120" w:line="240" w:lineRule="auto"/>
                        <w:rPr>
                          <w:color w:val="auto"/>
                          <w:sz w:val="28"/>
                          <w14:ligatures w14:val="none"/>
                        </w:rPr>
                      </w:pPr>
                      <w:r>
                        <w:rPr>
                          <w:b/>
                          <w:color w:val="A54399" w:themeColor="accent5"/>
                          <w:sz w:val="32"/>
                          <w14:ligatures w14:val="none"/>
                        </w:rPr>
                        <w:t>Your C</w:t>
                      </w:r>
                      <w:r w:rsidRPr="003E5C36">
                        <w:rPr>
                          <w:b/>
                          <w:color w:val="A54399" w:themeColor="accent5"/>
                          <w:sz w:val="32"/>
                          <w14:ligatures w14:val="none"/>
                        </w:rPr>
                        <w:t>omments</w:t>
                      </w:r>
                      <w:r w:rsidR="00A77ED3">
                        <w:rPr>
                          <w:color w:val="A54399" w:themeColor="accent5"/>
                          <w:sz w:val="32"/>
                          <w14:ligatures w14:val="none"/>
                        </w:rPr>
                        <w:t xml:space="preserve"> </w:t>
                      </w:r>
                      <w:r w:rsidR="00A77ED3" w:rsidRPr="00A77ED3">
                        <w:rPr>
                          <w:color w:val="auto"/>
                          <w:sz w:val="28"/>
                          <w14:ligatures w14:val="none"/>
                        </w:rPr>
                        <w:t xml:space="preserve">(e.g. </w:t>
                      </w:r>
                      <w:r w:rsidR="00A77ED3">
                        <w:rPr>
                          <w:color w:val="auto"/>
                          <w:sz w:val="28"/>
                          <w14:ligatures w14:val="none"/>
                        </w:rPr>
                        <w:t>anything</w:t>
                      </w:r>
                      <w:r w:rsidR="00A77ED3" w:rsidRPr="00A77ED3">
                        <w:rPr>
                          <w:color w:val="auto"/>
                          <w:sz w:val="28"/>
                          <w14:ligatures w14:val="none"/>
                        </w:rPr>
                        <w:t xml:space="preserve"> you learned, </w:t>
                      </w:r>
                      <w:r w:rsidR="00A77ED3" w:rsidRPr="00A77ED3">
                        <w:rPr>
                          <w:color w:val="auto"/>
                          <w:sz w:val="28"/>
                          <w14:ligatures w14:val="none"/>
                        </w:rPr>
                        <w:t>noticed</w:t>
                      </w:r>
                      <w:r w:rsidR="00A77ED3" w:rsidRPr="00A77ED3">
                        <w:rPr>
                          <w:color w:val="auto"/>
                          <w:sz w:val="28"/>
                          <w14:ligatures w14:val="none"/>
                        </w:rPr>
                        <w:t xml:space="preserve"> </w:t>
                      </w:r>
                      <w:r w:rsidR="00A77ED3">
                        <w:rPr>
                          <w:color w:val="auto"/>
                          <w:sz w:val="28"/>
                          <w14:ligatures w14:val="none"/>
                        </w:rPr>
                        <w:t xml:space="preserve">or </w:t>
                      </w:r>
                      <w:r w:rsidR="00A77ED3" w:rsidRPr="00A77ED3">
                        <w:rPr>
                          <w:color w:val="auto"/>
                          <w:sz w:val="28"/>
                          <w14:ligatures w14:val="none"/>
                        </w:rPr>
                        <w:t xml:space="preserve">tried with your child, </w:t>
                      </w:r>
                      <w:r w:rsidR="00A77ED3">
                        <w:rPr>
                          <w:color w:val="auto"/>
                          <w:sz w:val="28"/>
                          <w14:ligatures w14:val="none"/>
                        </w:rPr>
                        <w:t xml:space="preserve">or </w:t>
                      </w:r>
                      <w:r w:rsidR="00A77ED3" w:rsidRPr="00A77ED3">
                        <w:rPr>
                          <w:color w:val="auto"/>
                          <w:sz w:val="28"/>
                          <w14:ligatures w14:val="none"/>
                        </w:rPr>
                        <w:t xml:space="preserve">might </w:t>
                      </w:r>
                      <w:r w:rsidR="00A77ED3" w:rsidRPr="00A77ED3">
                        <w:rPr>
                          <w:color w:val="auto"/>
                          <w:sz w:val="28"/>
                          <w14:ligatures w14:val="none"/>
                        </w:rPr>
                        <w:tab/>
                      </w:r>
                      <w:r w:rsidR="00A77ED3" w:rsidRPr="00A77ED3">
                        <w:rPr>
                          <w:color w:val="auto"/>
                          <w:sz w:val="28"/>
                          <w14:ligatures w14:val="none"/>
                        </w:rPr>
                        <w:tab/>
                      </w:r>
                      <w:r w:rsidR="00A77ED3" w:rsidRPr="00A77ED3">
                        <w:rPr>
                          <w:color w:val="auto"/>
                          <w:sz w:val="28"/>
                          <w14:ligatures w14:val="none"/>
                        </w:rPr>
                        <w:tab/>
                      </w:r>
                      <w:r w:rsidR="00A77ED3">
                        <w:rPr>
                          <w:color w:val="auto"/>
                          <w:sz w:val="28"/>
                          <w14:ligatures w14:val="none"/>
                        </w:rPr>
                        <w:tab/>
                      </w:r>
                      <w:r w:rsidR="00A77ED3" w:rsidRPr="00A77ED3">
                        <w:rPr>
                          <w:color w:val="auto"/>
                          <w:sz w:val="28"/>
                          <w14:ligatures w14:val="none"/>
                        </w:rPr>
                        <w:t>try at home…):</w:t>
                      </w:r>
                    </w:p>
                    <w:p w:rsidR="00A77ED3" w:rsidRPr="00A77ED3" w:rsidRDefault="00A77ED3" w:rsidP="00A77ED3">
                      <w:pPr>
                        <w:widowControl w:val="0"/>
                        <w:spacing w:before="120" w:line="240" w:lineRule="auto"/>
                        <w:rPr>
                          <w:color w:val="auto"/>
                          <w:sz w:val="28"/>
                          <w14:ligatures w14:val="none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334E2">
        <w:rPr>
          <w:rFonts w:ascii="Times New Roman" w:hAnsi="Times New Roman" w:cs="Times New Roman"/>
          <w:noProof/>
          <w:color w:val="auto"/>
          <w:kern w:val="0"/>
          <w:szCs w:val="24"/>
          <w14:ligatures w14:val="none"/>
          <w14:cntxtAlts w14:val="0"/>
        </w:rPr>
        <w:drawing>
          <wp:anchor distT="36576" distB="36576" distL="36576" distR="36576" simplePos="0" relativeHeight="251698176" behindDoc="0" locked="0" layoutInCell="1" allowOverlap="1" wp14:anchorId="5EA3A0C1" wp14:editId="465AE919">
            <wp:simplePos x="0" y="0"/>
            <wp:positionH relativeFrom="margin">
              <wp:align>center</wp:align>
            </wp:positionH>
            <wp:positionV relativeFrom="paragraph">
              <wp:posOffset>8724265</wp:posOffset>
            </wp:positionV>
            <wp:extent cx="6256800" cy="57600"/>
            <wp:effectExtent l="0" t="0" r="0" b="0"/>
            <wp:wrapNone/>
            <wp:docPr id="105" name="Pictur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-27607" b="-2"/>
                    <a:stretch/>
                  </pic:blipFill>
                  <pic:spPr bwMode="auto">
                    <a:xfrm>
                      <a:off x="0" y="0"/>
                      <a:ext cx="6256800" cy="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7ED9" w:rsidRPr="008334E2" w:rsidSect="008334E2">
      <w:headerReference w:type="default" r:id="rId14"/>
      <w:footerReference w:type="default" r:id="rId15"/>
      <w:pgSz w:w="11906" w:h="16838" w:code="9"/>
      <w:pgMar w:top="851" w:right="567" w:bottom="851" w:left="567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CB5" w:rsidRDefault="00A55CB5" w:rsidP="00124243">
      <w:r>
        <w:separator/>
      </w:r>
    </w:p>
  </w:endnote>
  <w:endnote w:type="continuationSeparator" w:id="0">
    <w:p w:rsidR="00A55CB5" w:rsidRDefault="00A55CB5" w:rsidP="0012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Alt One M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lavin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2508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:rsidR="00586F7B" w:rsidRPr="00A27EB7" w:rsidRDefault="00A27EB7" w:rsidP="00586F7B">
        <w:pPr>
          <w:pStyle w:val="Footer"/>
          <w:spacing w:before="240"/>
          <w:jc w:val="right"/>
          <w:rPr>
            <w:color w:val="auto"/>
          </w:rPr>
        </w:pPr>
        <w:r w:rsidRPr="00A27EB7">
          <w:rPr>
            <w:noProof/>
            <w:color w:val="auto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2B29BD94" wp14:editId="7B5AA8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65405</wp:posOffset>
                  </wp:positionV>
                  <wp:extent cx="2571750" cy="514350"/>
                  <wp:effectExtent l="0" t="0" r="0" b="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571750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7EB7" w:rsidRDefault="00A27EB7" w:rsidP="00A27EB7">
                              <w:r w:rsidRPr="00A27EB7">
                                <w:rPr>
                                  <w:noProof/>
                                </w:rPr>
                                <w:drawing>
                                  <wp:inline distT="0" distB="0" distL="0" distR="0" wp14:anchorId="7DDD0DB4" wp14:editId="24639D04">
                                    <wp:extent cx="2360112" cy="371475"/>
                                    <wp:effectExtent l="0" t="0" r="2540" b="0"/>
                                    <wp:docPr id="68" name="Picture 68" descr="R:\Admin\Peeple logo pack\jpg\logo+strap\01a_peeple_logo_strap_long_cya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R:\Admin\Peeple logo pack\jpg\logo+strap\01a_peeple_logo_strap_long_cyan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03831" cy="3783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B29BD94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0" type="#_x0000_t202" style="position:absolute;left:0;text-align:left;margin-left:0;margin-top:5.15pt;width:202.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" fillcolor="white [3201]" stroked="f" strokeweight=".5pt">
                  <v:textbox>
                    <w:txbxContent>
                      <w:p w:rsidR="00A27EB7" w:rsidRDefault="00A27EB7" w:rsidP="00A27EB7">
                        <w:r w:rsidRPr="00A27EB7">
                          <w:rPr>
                            <w:noProof/>
                          </w:rPr>
                          <w:drawing>
                            <wp:inline distT="0" distB="0" distL="0" distR="0" wp14:anchorId="7DDD0DB4" wp14:editId="24639D04">
                              <wp:extent cx="2360112" cy="371475"/>
                              <wp:effectExtent l="0" t="0" r="2540" b="0"/>
                              <wp:docPr id="68" name="Picture 68" descr="R:\Admin\Peeple logo pack\jpg\logo+strap\01a_peeple_logo_strap_long_cya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R:\Admin\Peeple logo pack\jpg\logo+strap\01a_peeple_logo_strap_long_cya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3831" cy="3783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586F7B" w:rsidRPr="00A27EB7">
          <w:rPr>
            <w:noProof/>
            <w:color w:val="auto"/>
          </w:rPr>
          <w:drawing>
            <wp:anchor distT="0" distB="0" distL="114300" distR="114300" simplePos="0" relativeHeight="251665408" behindDoc="0" locked="0" layoutInCell="1" allowOverlap="1" wp14:anchorId="5FEE4AB9" wp14:editId="53B57E09">
              <wp:simplePos x="0" y="0"/>
              <wp:positionH relativeFrom="column">
                <wp:posOffset>-626110</wp:posOffset>
              </wp:positionH>
              <wp:positionV relativeFrom="paragraph">
                <wp:posOffset>-36195</wp:posOffset>
              </wp:positionV>
              <wp:extent cx="8686165" cy="57150"/>
              <wp:effectExtent l="19050" t="0" r="635" b="0"/>
              <wp:wrapNone/>
              <wp:docPr id="67" name="Picture 1" descr="green-lin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reen-line.png"/>
                      <pic:cNvPicPr/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>
                      <a:xfrm flipV="1">
                        <a:off x="0" y="0"/>
                        <a:ext cx="8686165" cy="57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252B31" w:rsidRPr="00A27EB7">
          <w:rPr>
            <w:color w:val="auto"/>
          </w:rPr>
          <w:fldChar w:fldCharType="begin"/>
        </w:r>
        <w:r w:rsidR="00252B31" w:rsidRPr="00A27EB7">
          <w:rPr>
            <w:color w:val="auto"/>
          </w:rPr>
          <w:instrText xml:space="preserve"> PAGE   \* MERGEFORMAT </w:instrText>
        </w:r>
        <w:r w:rsidR="00252B31" w:rsidRPr="00A27EB7">
          <w:rPr>
            <w:color w:val="auto"/>
          </w:rPr>
          <w:fldChar w:fldCharType="separate"/>
        </w:r>
        <w:r w:rsidR="008334E2" w:rsidRPr="008334E2">
          <w:rPr>
            <w:b/>
            <w:noProof/>
            <w:color w:val="auto"/>
          </w:rPr>
          <w:t>2</w:t>
        </w:r>
        <w:r w:rsidR="00252B31" w:rsidRPr="00A27EB7">
          <w:rPr>
            <w:b/>
            <w:color w:val="auto"/>
          </w:rPr>
          <w:fldChar w:fldCharType="end"/>
        </w:r>
      </w:p>
    </w:sdtContent>
  </w:sdt>
  <w:p w:rsidR="00586F7B" w:rsidRDefault="00586F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CB5" w:rsidRDefault="00A55CB5" w:rsidP="00124243">
      <w:r>
        <w:separator/>
      </w:r>
    </w:p>
  </w:footnote>
  <w:footnote w:type="continuationSeparator" w:id="0">
    <w:p w:rsidR="00A55CB5" w:rsidRDefault="00A55CB5" w:rsidP="001242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ED9" w:rsidRDefault="00A27EB7">
    <w:pPr>
      <w:pStyle w:val="Header"/>
    </w:pPr>
    <w:r w:rsidRPr="00A27EB7">
      <w:rPr>
        <w:noProof/>
      </w:rPr>
      <w:drawing>
        <wp:anchor distT="0" distB="0" distL="114300" distR="114300" simplePos="0" relativeHeight="251660288" behindDoc="0" locked="0" layoutInCell="1" allowOverlap="1" wp14:anchorId="707D40E5" wp14:editId="102F88EE">
          <wp:simplePos x="0" y="0"/>
          <wp:positionH relativeFrom="column">
            <wp:posOffset>-775335</wp:posOffset>
          </wp:positionH>
          <wp:positionV relativeFrom="paragraph">
            <wp:posOffset>191135</wp:posOffset>
          </wp:positionV>
          <wp:extent cx="8687629" cy="63611"/>
          <wp:effectExtent l="19050" t="0" r="0" b="0"/>
          <wp:wrapNone/>
          <wp:docPr id="65" name="Picture 1" descr="green-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-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8687629" cy="63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E96CA2"/>
    <w:multiLevelType w:val="hybridMultilevel"/>
    <w:tmpl w:val="B07C17C4"/>
    <w:lvl w:ilvl="0" w:tplc="38F6B2B2">
      <w:start w:val="3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81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CB5"/>
    <w:rsid w:val="00000485"/>
    <w:rsid w:val="000110DB"/>
    <w:rsid w:val="00014941"/>
    <w:rsid w:val="00017E4F"/>
    <w:rsid w:val="0011152F"/>
    <w:rsid w:val="00124243"/>
    <w:rsid w:val="00167ED9"/>
    <w:rsid w:val="00187618"/>
    <w:rsid w:val="00192633"/>
    <w:rsid w:val="001B53A3"/>
    <w:rsid w:val="001F1603"/>
    <w:rsid w:val="0023702B"/>
    <w:rsid w:val="00242E2D"/>
    <w:rsid w:val="00252B31"/>
    <w:rsid w:val="00286323"/>
    <w:rsid w:val="002A5325"/>
    <w:rsid w:val="002F56F6"/>
    <w:rsid w:val="0035269F"/>
    <w:rsid w:val="003E5C36"/>
    <w:rsid w:val="00437692"/>
    <w:rsid w:val="004B53FD"/>
    <w:rsid w:val="005306F5"/>
    <w:rsid w:val="00586F7B"/>
    <w:rsid w:val="005B0093"/>
    <w:rsid w:val="005D1131"/>
    <w:rsid w:val="00687C9F"/>
    <w:rsid w:val="007A450B"/>
    <w:rsid w:val="007D3809"/>
    <w:rsid w:val="007F3608"/>
    <w:rsid w:val="008334E2"/>
    <w:rsid w:val="008976B2"/>
    <w:rsid w:val="00904169"/>
    <w:rsid w:val="00977031"/>
    <w:rsid w:val="00982033"/>
    <w:rsid w:val="00996041"/>
    <w:rsid w:val="009A2D6E"/>
    <w:rsid w:val="009B0EBE"/>
    <w:rsid w:val="00A27EB7"/>
    <w:rsid w:val="00A339CC"/>
    <w:rsid w:val="00A55CB5"/>
    <w:rsid w:val="00A6669B"/>
    <w:rsid w:val="00A77ED3"/>
    <w:rsid w:val="00AA1A03"/>
    <w:rsid w:val="00B01FA6"/>
    <w:rsid w:val="00B0524F"/>
    <w:rsid w:val="00B34462"/>
    <w:rsid w:val="00B40684"/>
    <w:rsid w:val="00BB3EDF"/>
    <w:rsid w:val="00C03222"/>
    <w:rsid w:val="00C11B28"/>
    <w:rsid w:val="00C55B16"/>
    <w:rsid w:val="00CC5063"/>
    <w:rsid w:val="00D35AA5"/>
    <w:rsid w:val="00D4633F"/>
    <w:rsid w:val="00D5501C"/>
    <w:rsid w:val="00D61A51"/>
    <w:rsid w:val="00D6433B"/>
    <w:rsid w:val="00E35946"/>
    <w:rsid w:val="00E54DE4"/>
    <w:rsid w:val="00EB3D2F"/>
    <w:rsid w:val="00F66FA0"/>
    <w:rsid w:val="00F83EF1"/>
    <w:rsid w:val="00FE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fillcolor="none [3204]" stroke="f" strokecolor="none [3041]">
      <v:fill color="none [3204]"/>
      <v:stroke color="none [3041]" weight="3pt" on="f"/>
      <v:shadow type="perspective" color="none [1604]" opacity=".5" offset="1pt" offset2="-1pt"/>
    </o:shapedefaults>
    <o:shapelayout v:ext="edit">
      <o:idmap v:ext="edit" data="1"/>
    </o:shapelayout>
  </w:shapeDefaults>
  <w:decimalSymbol w:val="."/>
  <w:listSeparator w:val=","/>
  <w15:docId w15:val="{0EB7BD61-05AB-4B23-AF48-15C0C3D9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eep Body"/>
    <w:qFormat/>
    <w:rsid w:val="00167ED9"/>
    <w:pPr>
      <w:spacing w:after="100"/>
    </w:pPr>
    <w:rPr>
      <w:rFonts w:ascii="Calibri" w:eastAsia="Times New Roman" w:hAnsi="Calibri" w:cs="Calibri"/>
      <w:color w:val="000000"/>
      <w:kern w:val="28"/>
      <w:sz w:val="24"/>
      <w:lang w:eastAsia="en-GB"/>
      <w14:ligatures w14:val="standard"/>
      <w14:cntxtAlts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8976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B0F0" w:themeColor="accent1"/>
      <w:sz w:val="26"/>
      <w:szCs w:val="26"/>
    </w:rPr>
  </w:style>
  <w:style w:type="paragraph" w:styleId="Heading3">
    <w:name w:val="heading 3"/>
    <w:aliases w:val="Peep Sub-head"/>
    <w:basedOn w:val="Normal"/>
    <w:next w:val="Normal"/>
    <w:link w:val="Heading3Char"/>
    <w:uiPriority w:val="9"/>
    <w:unhideWhenUsed/>
    <w:qFormat/>
    <w:rsid w:val="00187618"/>
    <w:pPr>
      <w:keepNext/>
      <w:keepLines/>
      <w:spacing w:after="120" w:line="252" w:lineRule="auto"/>
      <w:outlineLvl w:val="2"/>
    </w:pPr>
    <w:rPr>
      <w:rFonts w:asciiTheme="majorHAnsi" w:eastAsiaTheme="majorEastAsia" w:hAnsiTheme="majorHAnsi" w:cstheme="majorBidi"/>
      <w:b/>
      <w:bCs/>
      <w:color w:val="00B0F0" w:themeColor="accent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B2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976B2"/>
    <w:rPr>
      <w:rFonts w:asciiTheme="majorHAnsi" w:eastAsiaTheme="majorEastAsia" w:hAnsiTheme="majorHAnsi" w:cstheme="majorBidi"/>
      <w:b/>
      <w:bCs/>
      <w:noProof/>
      <w:color w:val="00B0F0" w:themeColor="accent1"/>
      <w:sz w:val="26"/>
      <w:szCs w:val="26"/>
      <w:lang w:eastAsia="en-GB"/>
    </w:rPr>
  </w:style>
  <w:style w:type="character" w:customStyle="1" w:styleId="Heading3Char">
    <w:name w:val="Heading 3 Char"/>
    <w:aliases w:val="Peep Sub-head Char"/>
    <w:basedOn w:val="DefaultParagraphFont"/>
    <w:link w:val="Heading3"/>
    <w:uiPriority w:val="9"/>
    <w:rsid w:val="00187618"/>
    <w:rPr>
      <w:rFonts w:asciiTheme="majorHAnsi" w:eastAsiaTheme="majorEastAsia" w:hAnsiTheme="majorHAnsi" w:cstheme="majorBidi"/>
      <w:b/>
      <w:bCs/>
      <w:color w:val="00B0F0" w:themeColor="accent1"/>
      <w:sz w:val="32"/>
      <w:szCs w:val="2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62"/>
    <w:rPr>
      <w:noProof/>
      <w:color w:val="354949" w:themeColor="text1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344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62"/>
    <w:rPr>
      <w:noProof/>
      <w:color w:val="354949" w:themeColor="text1"/>
      <w:lang w:eastAsia="en-GB"/>
    </w:rPr>
  </w:style>
  <w:style w:type="paragraph" w:customStyle="1" w:styleId="TitleHeading">
    <w:name w:val="Title Heading"/>
    <w:basedOn w:val="Heading3"/>
    <w:link w:val="TitleHeadingChar"/>
    <w:qFormat/>
    <w:rsid w:val="00D4633F"/>
    <w:rPr>
      <w:sz w:val="36"/>
      <w:szCs w:val="40"/>
    </w:rPr>
  </w:style>
  <w:style w:type="character" w:customStyle="1" w:styleId="TitleHeadingChar">
    <w:name w:val="Title Heading Char"/>
    <w:basedOn w:val="Heading3Char"/>
    <w:link w:val="TitleHeading"/>
    <w:rsid w:val="00D4633F"/>
    <w:rPr>
      <w:rFonts w:asciiTheme="majorHAnsi" w:eastAsiaTheme="majorEastAsia" w:hAnsiTheme="majorHAnsi" w:cstheme="majorBidi"/>
      <w:b/>
      <w:bCs/>
      <w:color w:val="00B0F0" w:themeColor="accent1"/>
      <w:sz w:val="36"/>
      <w:szCs w:val="40"/>
      <w:lang w:eastAsia="en-GB"/>
    </w:rPr>
  </w:style>
  <w:style w:type="character" w:styleId="SubtleEmphasis">
    <w:name w:val="Subtle Emphasis"/>
    <w:aliases w:val="Peep sub-heading"/>
    <w:basedOn w:val="DefaultParagraphFont"/>
    <w:uiPriority w:val="19"/>
    <w:qFormat/>
    <w:rsid w:val="00C03222"/>
    <w:rPr>
      <w:rFonts w:asciiTheme="majorHAnsi" w:eastAsiaTheme="majorEastAsia" w:hAnsiTheme="majorHAnsi" w:cstheme="majorBidi"/>
      <w:b/>
      <w:bCs/>
      <w:i w:val="0"/>
      <w:iCs/>
      <w:color w:val="00B0F0" w:themeColor="accent1"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qFormat/>
    <w:rsid w:val="00D4633F"/>
    <w:rPr>
      <w:i/>
      <w:iCs/>
      <w:color w:val="00B0F0" w:themeColor="accent1"/>
    </w:rPr>
  </w:style>
  <w:style w:type="paragraph" w:styleId="ListParagraph">
    <w:name w:val="List Paragraph"/>
    <w:basedOn w:val="Normal"/>
    <w:uiPriority w:val="34"/>
    <w:qFormat/>
    <w:rsid w:val="00D35AA5"/>
    <w:pPr>
      <w:spacing w:after="0" w:line="240" w:lineRule="auto"/>
      <w:ind w:left="720"/>
      <w:contextualSpacing/>
    </w:pPr>
    <w:rPr>
      <w:rFonts w:ascii="Gill Alt One MT" w:hAnsi="Gill Alt One MT" w:cs="Times New Roman"/>
      <w:color w:val="auto"/>
      <w:kern w:val="0"/>
      <w:szCs w:val="24"/>
      <w:lang w:eastAsia="en-US"/>
      <w14:ligatures w14:val="none"/>
      <w14:cntxtAlts w14:val="0"/>
    </w:rPr>
  </w:style>
  <w:style w:type="paragraph" w:customStyle="1" w:styleId="TableParagraph">
    <w:name w:val="Table Paragraph"/>
    <w:basedOn w:val="Normal"/>
    <w:uiPriority w:val="1"/>
    <w:qFormat/>
    <w:rsid w:val="00B01FA6"/>
    <w:pPr>
      <w:widowControl w:val="0"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lang w:eastAsia="en-US"/>
      <w14:ligatures w14:val="none"/>
      <w14:cntxtAlts w14:val="0"/>
    </w:rPr>
  </w:style>
  <w:style w:type="table" w:styleId="TableGrid">
    <w:name w:val="Table Grid"/>
    <w:basedOn w:val="TableNormal"/>
    <w:uiPriority w:val="59"/>
    <w:rsid w:val="00B01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80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olmes\Documents\Custom%20Office%20Templates\Word%20doc%20Peep%20colours.dotx" TargetMode="External"/></Relationships>
</file>

<file path=word/theme/theme1.xml><?xml version="1.0" encoding="utf-8"?>
<a:theme xmlns:a="http://schemas.openxmlformats.org/drawingml/2006/main" name="Peep colour theme MS Office">
  <a:themeElements>
    <a:clrScheme name="Custom 2">
      <a:dk1>
        <a:srgbClr val="354949"/>
      </a:dk1>
      <a:lt1>
        <a:srgbClr val="FFFFFF"/>
      </a:lt1>
      <a:dk2>
        <a:srgbClr val="FFFFFF"/>
      </a:dk2>
      <a:lt2>
        <a:srgbClr val="0C0C0C"/>
      </a:lt2>
      <a:accent1>
        <a:srgbClr val="00B0F0"/>
      </a:accent1>
      <a:accent2>
        <a:srgbClr val="92D050"/>
      </a:accent2>
      <a:accent3>
        <a:srgbClr val="F8971D"/>
      </a:accent3>
      <a:accent4>
        <a:srgbClr val="EC008C"/>
      </a:accent4>
      <a:accent5>
        <a:srgbClr val="A54399"/>
      </a:accent5>
      <a:accent6>
        <a:srgbClr val="0081C6"/>
      </a:accent6>
      <a:hlink>
        <a:srgbClr val="597B7C"/>
      </a:hlink>
      <a:folHlink>
        <a:srgbClr val="00CC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62AA40-53E5-4FDD-9B19-48687F3FF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doc Peep colours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Holmes</dc:creator>
  <cp:lastModifiedBy>Charlotte Holmes</cp:lastModifiedBy>
  <cp:revision>2</cp:revision>
  <dcterms:created xsi:type="dcterms:W3CDTF">2019-11-27T13:19:00Z</dcterms:created>
  <dcterms:modified xsi:type="dcterms:W3CDTF">2019-11-27T13:19:00Z</dcterms:modified>
</cp:coreProperties>
</file>